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C2" w:rsidRDefault="00F36887">
      <w:r>
        <w:rPr>
          <w:noProof/>
        </w:rP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7" style="position:absolute;margin-left:265.15pt;margin-top:30.75pt;width:170.9pt;height:472.5pt;z-index:251668992" fillcolor="black">
            <v:shadow color="#868686"/>
            <v:textpath style="font-family:&quot;Tahoma&quot;;font-size:18pt" fitshape="t" trim="t" string="Charleston/Dorchester Mental Health Center&#10;in partnership with&#10;S.C. Department of Vocational Rehabilitation"/>
          </v:shape>
        </w:pic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476250</wp:posOffset>
                </wp:positionV>
                <wp:extent cx="2241550" cy="6924675"/>
                <wp:effectExtent l="0" t="0" r="0" b="0"/>
                <wp:wrapNone/>
                <wp:docPr id="2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1550" cy="692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Pr="00D96673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D96673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Vocational Team</w:t>
                            </w:r>
                          </w:p>
                          <w:p w:rsidR="00716CC2" w:rsidRDefault="00716CC2" w:rsidP="00D96673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96673">
                              <w:rPr>
                                <w:sz w:val="22"/>
                                <w:szCs w:val="22"/>
                              </w:rPr>
                              <w:t xml:space="preserve">The Vocational Staff for Charleston/Dorchester Mental Health in partnership with the </w:t>
                            </w:r>
                            <w:smartTag w:uri="urn:schemas-microsoft-com:office:smarttags" w:element="place">
                              <w:smartTag w:uri="urn:schemas-microsoft-com:office:smarttags" w:element="State">
                                <w:r w:rsidRPr="00D96673">
                                  <w:rPr>
                                    <w:sz w:val="22"/>
                                    <w:szCs w:val="22"/>
                                  </w:rPr>
                                  <w:t>South Carolina</w:t>
                                </w:r>
                              </w:smartTag>
                            </w:smartTag>
                            <w:r w:rsidRPr="00D96673">
                              <w:rPr>
                                <w:sz w:val="22"/>
                                <w:szCs w:val="22"/>
                              </w:rPr>
                              <w:t xml:space="preserve"> Department of Vocational Rehabilitation Services are:</w:t>
                            </w: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C3140E">
                              <w:rPr>
                                <w:i w:val="0"/>
                                <w:iCs w:val="0"/>
                              </w:rPr>
                              <w:t>Joyce Brown</w:t>
                            </w:r>
                          </w:p>
                          <w:p w:rsidR="00716CC2" w:rsidRDefault="00716CC2" w:rsidP="004C73FD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Vocational Coordinator</w:t>
                            </w:r>
                          </w:p>
                          <w:p w:rsidR="00716CC2" w:rsidRDefault="00716CC2" w:rsidP="004C73FD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Pr="00C3140E" w:rsidRDefault="00716CC2" w:rsidP="00105276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C3140E">
                              <w:rPr>
                                <w:i w:val="0"/>
                                <w:iCs w:val="0"/>
                              </w:rPr>
                              <w:t>Janice McKinney</w:t>
                            </w:r>
                          </w:p>
                          <w:p w:rsidR="00716CC2" w:rsidRDefault="00716CC2" w:rsidP="00105276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Project Developer</w:t>
                            </w:r>
                          </w:p>
                          <w:p w:rsidR="00716CC2" w:rsidRDefault="00716CC2" w:rsidP="00105276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Pr="00C3140E" w:rsidRDefault="00716CC2" w:rsidP="00105276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 xml:space="preserve"> Barbara Erby</w:t>
                            </w: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C3140E">
                              <w:rPr>
                                <w:i w:val="0"/>
                                <w:iCs w:val="0"/>
                              </w:rPr>
                              <w:t>Employment Specialist</w:t>
                            </w:r>
                            <w:r>
                              <w:rPr>
                                <w:i w:val="0"/>
                                <w:iCs w:val="0"/>
                              </w:rPr>
                              <w:t xml:space="preserve"> (</w:t>
                            </w:r>
                            <w:smartTag w:uri="urn:schemas-microsoft-com:office:smarttags" w:element="stockticker">
                              <w:r>
                                <w:rPr>
                                  <w:i w:val="0"/>
                                  <w:iCs w:val="0"/>
                                </w:rPr>
                                <w:t>IPS</w:t>
                              </w:r>
                            </w:smartTag>
                            <w:r>
                              <w:rPr>
                                <w:i w:val="0"/>
                                <w:iCs w:val="0"/>
                              </w:rPr>
                              <w:t>)</w:t>
                            </w: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Marion Lawton</w:t>
                            </w: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Employment Specialist (</w:t>
                            </w:r>
                            <w:smartTag w:uri="urn:schemas-microsoft-com:office:smarttags" w:element="City">
                              <w:r>
                                <w:rPr>
                                  <w:i w:val="0"/>
                                  <w:iCs w:val="0"/>
                                </w:rPr>
                                <w:t>IPS</w:t>
                              </w:r>
                            </w:smartTag>
                            <w:r>
                              <w:rPr>
                                <w:i w:val="0"/>
                                <w:iCs w:val="0"/>
                              </w:rPr>
                              <w:t>)</w:t>
                            </w: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C3140E">
                              <w:rPr>
                                <w:i w:val="0"/>
                                <w:iCs w:val="0"/>
                              </w:rPr>
                              <w:t xml:space="preserve">Betsy </w:t>
                            </w:r>
                            <w:proofErr w:type="spellStart"/>
                            <w:r w:rsidRPr="00C3140E">
                              <w:rPr>
                                <w:i w:val="0"/>
                                <w:iCs w:val="0"/>
                              </w:rPr>
                              <w:t>Diffend</w:t>
                            </w:r>
                            <w:r>
                              <w:rPr>
                                <w:i w:val="0"/>
                                <w:iCs w:val="0"/>
                              </w:rPr>
                              <w:t>e</w:t>
                            </w:r>
                            <w:r w:rsidRPr="00C3140E">
                              <w:rPr>
                                <w:i w:val="0"/>
                                <w:iCs w:val="0"/>
                              </w:rPr>
                              <w:t>rfer</w:t>
                            </w:r>
                            <w:proofErr w:type="spellEnd"/>
                          </w:p>
                          <w:p w:rsidR="00716CC2" w:rsidRPr="00C3140E" w:rsidRDefault="00716CC2" w:rsidP="004C73FD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C3140E">
                              <w:rPr>
                                <w:i w:val="0"/>
                                <w:iCs w:val="0"/>
                              </w:rPr>
                              <w:t xml:space="preserve"> VR</w:t>
                            </w:r>
                            <w:r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="001C4704">
                              <w:rPr>
                                <w:i w:val="0"/>
                                <w:iCs w:val="0"/>
                              </w:rPr>
                              <w:t>Job Coach</w:t>
                            </w:r>
                            <w:r w:rsidR="000E1DB1">
                              <w:rPr>
                                <w:i w:val="0"/>
                                <w:iCs w:val="0"/>
                              </w:rPr>
                              <w:t xml:space="preserve"> (IPS</w:t>
                            </w:r>
                            <w:r>
                              <w:rPr>
                                <w:i w:val="0"/>
                                <w:iCs w:val="0"/>
                              </w:rPr>
                              <w:t>)</w:t>
                            </w:r>
                          </w:p>
                          <w:p w:rsidR="001C4704" w:rsidRDefault="001C4704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C3140E">
                              <w:rPr>
                                <w:i w:val="0"/>
                                <w:iCs w:val="0"/>
                              </w:rPr>
                              <w:t>Nancy Elmore</w:t>
                            </w:r>
                          </w:p>
                          <w:p w:rsidR="00716CC2" w:rsidRDefault="00716CC2" w:rsidP="006E66D5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C3140E">
                              <w:rPr>
                                <w:i w:val="0"/>
                                <w:iCs w:val="0"/>
                              </w:rPr>
                              <w:t>Employment Specialist</w:t>
                            </w: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Lloyd J. Hale II</w:t>
                            </w: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Peer Support Specialist</w:t>
                            </w:r>
                          </w:p>
                          <w:p w:rsidR="001C4704" w:rsidRDefault="001C4704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Pr="00C3140E" w:rsidRDefault="001C4704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Ginger Ash</w:t>
                            </w: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C3140E">
                              <w:rPr>
                                <w:i w:val="0"/>
                                <w:iCs w:val="0"/>
                              </w:rPr>
                              <w:t xml:space="preserve">VR </w:t>
                            </w:r>
                            <w:r w:rsidR="001C4704">
                              <w:rPr>
                                <w:i w:val="0"/>
                                <w:iCs w:val="0"/>
                              </w:rPr>
                              <w:t>Counselor</w:t>
                            </w: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 xml:space="preserve">Queen Anderson </w:t>
                            </w: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Benefit Specialist</w:t>
                            </w: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</w:p>
                          <w:p w:rsidR="00716CC2" w:rsidRDefault="00716CC2" w:rsidP="00BA46BC">
                            <w:pPr>
                              <w:pStyle w:val="bodytext2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</w:p>
                          <w:p w:rsidR="00716CC2" w:rsidRDefault="00716CC2" w:rsidP="00BA46BC">
                            <w:pPr>
                              <w:pStyle w:val="bodytext2"/>
                              <w:spacing w:line="120" w:lineRule="auto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 xml:space="preserve"> </w:t>
                            </w:r>
                          </w:p>
                          <w:p w:rsidR="00716CC2" w:rsidRPr="00C3140E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</w:p>
                          <w:p w:rsidR="00716CC2" w:rsidRPr="00CA66C6" w:rsidRDefault="00716CC2" w:rsidP="00D96673">
                            <w:pPr>
                              <w:pStyle w:val="bodytext2"/>
                              <w:jc w:val="center"/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49.5pt;margin-top:37.5pt;width:176.5pt;height:545.2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" filled="f" fillcolor="#cc9" stroked="f" strokeweight="0" insetpen="t">
                <o:lock v:ext="edit" shapetype="t"/>
                <v:textbox inset="2.85pt,2.85pt,2.85pt,2.85pt">
                  <w:txbxContent>
                    <w:p w:rsidR="00716CC2" w:rsidRPr="00D96673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D96673">
                        <w:rPr>
                          <w:i w:val="0"/>
                          <w:iCs w:val="0"/>
                          <w:sz w:val="28"/>
                          <w:szCs w:val="28"/>
                        </w:rPr>
                        <w:t>Vocational Team</w:t>
                      </w:r>
                    </w:p>
                    <w:p w:rsidR="00716CC2" w:rsidRDefault="00716CC2" w:rsidP="00D96673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96673">
                        <w:rPr>
                          <w:sz w:val="22"/>
                          <w:szCs w:val="22"/>
                        </w:rPr>
                        <w:t xml:space="preserve">The Vocational Staff for Charleston/Dorchester Mental Health in partnership with the </w:t>
                      </w:r>
                      <w:smartTag w:uri="urn:schemas-microsoft-com:office:smarttags" w:element="place">
                        <w:smartTag w:uri="urn:schemas-microsoft-com:office:smarttags" w:element="State">
                          <w:r w:rsidRPr="00D96673">
                            <w:rPr>
                              <w:sz w:val="22"/>
                              <w:szCs w:val="22"/>
                            </w:rPr>
                            <w:t>South Carolina</w:t>
                          </w:r>
                        </w:smartTag>
                      </w:smartTag>
                      <w:r w:rsidRPr="00D96673">
                        <w:rPr>
                          <w:sz w:val="22"/>
                          <w:szCs w:val="22"/>
                        </w:rPr>
                        <w:t xml:space="preserve"> Department of Vocational Rehabilitation Services are:</w:t>
                      </w: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 w:rsidRPr="00C3140E">
                        <w:rPr>
                          <w:i w:val="0"/>
                          <w:iCs w:val="0"/>
                        </w:rPr>
                        <w:t>Joyce Brown</w:t>
                      </w:r>
                    </w:p>
                    <w:p w:rsidR="00716CC2" w:rsidRDefault="00716CC2" w:rsidP="004C73FD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Vocational Coordinator</w:t>
                      </w:r>
                    </w:p>
                    <w:p w:rsidR="00716CC2" w:rsidRDefault="00716CC2" w:rsidP="004C73FD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Pr="00C3140E" w:rsidRDefault="00716CC2" w:rsidP="00105276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 w:rsidRPr="00C3140E">
                        <w:rPr>
                          <w:i w:val="0"/>
                          <w:iCs w:val="0"/>
                        </w:rPr>
                        <w:t>Janice McKinney</w:t>
                      </w:r>
                    </w:p>
                    <w:p w:rsidR="00716CC2" w:rsidRDefault="00716CC2" w:rsidP="00105276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Project Developer</w:t>
                      </w:r>
                    </w:p>
                    <w:p w:rsidR="00716CC2" w:rsidRDefault="00716CC2" w:rsidP="00105276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Pr="00C3140E" w:rsidRDefault="00716CC2" w:rsidP="00105276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 xml:space="preserve"> Barbara Erby</w:t>
                      </w: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 w:rsidRPr="00C3140E">
                        <w:rPr>
                          <w:i w:val="0"/>
                          <w:iCs w:val="0"/>
                        </w:rPr>
                        <w:t>Employment Specialist</w:t>
                      </w:r>
                      <w:r>
                        <w:rPr>
                          <w:i w:val="0"/>
                          <w:iCs w:val="0"/>
                        </w:rPr>
                        <w:t xml:space="preserve"> (</w:t>
                      </w:r>
                      <w:smartTag w:uri="urn:schemas-microsoft-com:office:smarttags" w:element="stockticker">
                        <w:r>
                          <w:rPr>
                            <w:i w:val="0"/>
                            <w:iCs w:val="0"/>
                          </w:rPr>
                          <w:t>IPS</w:t>
                        </w:r>
                      </w:smartTag>
                      <w:r>
                        <w:rPr>
                          <w:i w:val="0"/>
                          <w:iCs w:val="0"/>
                        </w:rPr>
                        <w:t>)</w:t>
                      </w: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Marion Lawton</w:t>
                      </w: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Employment Specialist (</w:t>
                      </w:r>
                      <w:smartTag w:uri="urn:schemas-microsoft-com:office:smarttags" w:element="City">
                        <w:r>
                          <w:rPr>
                            <w:i w:val="0"/>
                            <w:iCs w:val="0"/>
                          </w:rPr>
                          <w:t>IPS</w:t>
                        </w:r>
                      </w:smartTag>
                      <w:r>
                        <w:rPr>
                          <w:i w:val="0"/>
                          <w:iCs w:val="0"/>
                        </w:rPr>
                        <w:t>)</w:t>
                      </w: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 w:rsidRPr="00C3140E">
                        <w:rPr>
                          <w:i w:val="0"/>
                          <w:iCs w:val="0"/>
                        </w:rPr>
                        <w:t xml:space="preserve">Betsy </w:t>
                      </w:r>
                      <w:proofErr w:type="spellStart"/>
                      <w:r w:rsidRPr="00C3140E">
                        <w:rPr>
                          <w:i w:val="0"/>
                          <w:iCs w:val="0"/>
                        </w:rPr>
                        <w:t>Diffend</w:t>
                      </w:r>
                      <w:r>
                        <w:rPr>
                          <w:i w:val="0"/>
                          <w:iCs w:val="0"/>
                        </w:rPr>
                        <w:t>e</w:t>
                      </w:r>
                      <w:r w:rsidRPr="00C3140E">
                        <w:rPr>
                          <w:i w:val="0"/>
                          <w:iCs w:val="0"/>
                        </w:rPr>
                        <w:t>rfer</w:t>
                      </w:r>
                      <w:proofErr w:type="spellEnd"/>
                    </w:p>
                    <w:p w:rsidR="00716CC2" w:rsidRPr="00C3140E" w:rsidRDefault="00716CC2" w:rsidP="004C73FD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 w:rsidRPr="00C3140E">
                        <w:rPr>
                          <w:i w:val="0"/>
                          <w:iCs w:val="0"/>
                        </w:rPr>
                        <w:t xml:space="preserve"> VR</w:t>
                      </w:r>
                      <w:r>
                        <w:rPr>
                          <w:i w:val="0"/>
                          <w:iCs w:val="0"/>
                        </w:rPr>
                        <w:t xml:space="preserve"> </w:t>
                      </w:r>
                      <w:r w:rsidR="001C4704">
                        <w:rPr>
                          <w:i w:val="0"/>
                          <w:iCs w:val="0"/>
                        </w:rPr>
                        <w:t>Job Coach</w:t>
                      </w:r>
                      <w:r w:rsidR="000E1DB1">
                        <w:rPr>
                          <w:i w:val="0"/>
                          <w:iCs w:val="0"/>
                        </w:rPr>
                        <w:t xml:space="preserve"> (IPS</w:t>
                      </w:r>
                      <w:r>
                        <w:rPr>
                          <w:i w:val="0"/>
                          <w:iCs w:val="0"/>
                        </w:rPr>
                        <w:t>)</w:t>
                      </w:r>
                    </w:p>
                    <w:p w:rsidR="001C4704" w:rsidRDefault="001C4704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 w:rsidRPr="00C3140E">
                        <w:rPr>
                          <w:i w:val="0"/>
                          <w:iCs w:val="0"/>
                        </w:rPr>
                        <w:t>Nancy Elmore</w:t>
                      </w:r>
                    </w:p>
                    <w:p w:rsidR="00716CC2" w:rsidRDefault="00716CC2" w:rsidP="006E66D5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 w:rsidRPr="00C3140E">
                        <w:rPr>
                          <w:i w:val="0"/>
                          <w:iCs w:val="0"/>
                        </w:rPr>
                        <w:t>Employment Specialist</w:t>
                      </w: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Lloyd J. Hale II</w:t>
                      </w: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Peer Support Specialist</w:t>
                      </w:r>
                    </w:p>
                    <w:p w:rsidR="001C4704" w:rsidRDefault="001C4704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Pr="00C3140E" w:rsidRDefault="001C4704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Ginger Ash</w:t>
                      </w: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 w:rsidRPr="00C3140E">
                        <w:rPr>
                          <w:i w:val="0"/>
                          <w:iCs w:val="0"/>
                        </w:rPr>
                        <w:t xml:space="preserve">VR </w:t>
                      </w:r>
                      <w:r w:rsidR="001C4704">
                        <w:rPr>
                          <w:i w:val="0"/>
                          <w:iCs w:val="0"/>
                        </w:rPr>
                        <w:t>Counselor</w:t>
                      </w: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 xml:space="preserve">Queen Anderson </w:t>
                      </w: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>Benefit Specialist</w:t>
                      </w: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 xml:space="preserve"> </w:t>
                      </w:r>
                    </w:p>
                    <w:p w:rsidR="00716CC2" w:rsidRDefault="00716CC2" w:rsidP="00BA46BC">
                      <w:pPr>
                        <w:pStyle w:val="bodytext2"/>
                        <w:rPr>
                          <w:i w:val="0"/>
                          <w:iCs w:val="0"/>
                        </w:rPr>
                      </w:pP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 xml:space="preserve"> </w:t>
                      </w: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 xml:space="preserve"> </w:t>
                      </w:r>
                    </w:p>
                    <w:p w:rsidR="00716CC2" w:rsidRDefault="00716CC2" w:rsidP="00BA46BC">
                      <w:pPr>
                        <w:pStyle w:val="bodytext2"/>
                        <w:spacing w:line="120" w:lineRule="auto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 xml:space="preserve"> </w:t>
                      </w: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</w:rPr>
                        <w:t xml:space="preserve"> </w:t>
                      </w:r>
                    </w:p>
                    <w:p w:rsidR="00716CC2" w:rsidRPr="00C3140E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</w:rPr>
                      </w:pPr>
                    </w:p>
                    <w:p w:rsidR="00716CC2" w:rsidRPr="00CA66C6" w:rsidRDefault="00716CC2" w:rsidP="00D96673">
                      <w:pPr>
                        <w:pStyle w:val="bodytext2"/>
                        <w:jc w:val="center"/>
                        <w:rPr>
                          <w:i w:val="0"/>
                          <w:iCs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65920" behindDoc="1" locked="0" layoutInCell="1" allowOverlap="1">
                <wp:simplePos x="0" y="0"/>
                <wp:positionH relativeFrom="page">
                  <wp:posOffset>3735070</wp:posOffset>
                </wp:positionH>
                <wp:positionV relativeFrom="page">
                  <wp:posOffset>476250</wp:posOffset>
                </wp:positionV>
                <wp:extent cx="2505710" cy="6710045"/>
                <wp:effectExtent l="1270" t="0" r="0" b="0"/>
                <wp:wrapNone/>
                <wp:docPr id="2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05710" cy="6710045"/>
                        </a:xfrm>
                        <a:prstGeom prst="rect">
                          <a:avLst/>
                        </a:prstGeom>
                        <a:solidFill>
                          <a:srgbClr val="CC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CC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94.1pt;margin-top:37.5pt;width:197.3pt;height:528.35pt;z-index:-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" fillcolor="#cc9" stroked="f" strokecolor="#c90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page">
                  <wp:posOffset>6995160</wp:posOffset>
                </wp:positionH>
                <wp:positionV relativeFrom="page">
                  <wp:posOffset>1975485</wp:posOffset>
                </wp:positionV>
                <wp:extent cx="2350135" cy="1405890"/>
                <wp:effectExtent l="3810" t="3810" r="0" b="0"/>
                <wp:wrapNone/>
                <wp:docPr id="2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50135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Default="00716CC2" w:rsidP="000C0A51">
                            <w:pPr>
                              <w:pStyle w:val="Heading2"/>
                            </w:pPr>
                            <w:r>
                              <w:t xml:space="preserve">Charleston/Dorchester Mental Health </w:t>
                            </w:r>
                          </w:p>
                          <w:p w:rsidR="00716CC2" w:rsidRPr="00316830" w:rsidRDefault="00716CC2" w:rsidP="000C0A51">
                            <w:pPr>
                              <w:pStyle w:val="Heading2"/>
                            </w:pPr>
                            <w:r>
                              <w:t>Vocational Services Information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550.8pt;margin-top:155.55pt;width:185.05pt;height:110.7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716CC2" w:rsidRDefault="00716CC2" w:rsidP="000C0A51">
                      <w:pPr>
                        <w:pStyle w:val="Heading2"/>
                      </w:pPr>
                      <w:r>
                        <w:t xml:space="preserve">Charleston/Dorchester Mental Health </w:t>
                      </w:r>
                    </w:p>
                    <w:p w:rsidR="00716CC2" w:rsidRPr="00316830" w:rsidRDefault="00716CC2" w:rsidP="000C0A51">
                      <w:pPr>
                        <w:pStyle w:val="Heading2"/>
                      </w:pPr>
                      <w:r>
                        <w:t>Vocational Services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page">
                  <wp:posOffset>7037705</wp:posOffset>
                </wp:positionH>
                <wp:positionV relativeFrom="page">
                  <wp:posOffset>3831590</wp:posOffset>
                </wp:positionV>
                <wp:extent cx="2438400" cy="247650"/>
                <wp:effectExtent l="0" t="2540" r="1270" b="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8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6CC2" w:rsidRPr="0086136F" w:rsidRDefault="00716CC2" w:rsidP="00B666BD">
                            <w:pPr>
                              <w:pStyle w:val="tagline"/>
                            </w:pPr>
                            <w:r>
                              <w:t>Employing the Community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554.15pt;margin-top:301.7pt;width:192pt;height:19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716CC2" w:rsidRPr="0086136F" w:rsidRDefault="00716CC2" w:rsidP="00B666BD">
                      <w:pPr>
                        <w:pStyle w:val="tagline"/>
                      </w:pPr>
                      <w:r>
                        <w:t>Employing the Community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page">
                  <wp:posOffset>6826885</wp:posOffset>
                </wp:positionH>
                <wp:positionV relativeFrom="page">
                  <wp:posOffset>526415</wp:posOffset>
                </wp:positionV>
                <wp:extent cx="2658110" cy="2971800"/>
                <wp:effectExtent l="0" t="2540" r="1905" b="0"/>
                <wp:wrapNone/>
                <wp:docPr id="1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58110" cy="2971800"/>
                        </a:xfrm>
                        <a:prstGeom prst="rect">
                          <a:avLst/>
                        </a:prstGeom>
                        <a:solidFill>
                          <a:srgbClr val="CC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537.55pt;margin-top:41.45pt;width:209.3pt;height:234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" fillcolor="#cc9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page">
                  <wp:posOffset>6995160</wp:posOffset>
                </wp:positionH>
                <wp:positionV relativeFrom="page">
                  <wp:posOffset>1329690</wp:posOffset>
                </wp:positionV>
                <wp:extent cx="2291715" cy="247650"/>
                <wp:effectExtent l="3810" t="0" r="0" b="3810"/>
                <wp:wrapNone/>
                <wp:docPr id="1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9171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Pr="00316830" w:rsidRDefault="00716CC2" w:rsidP="00316830">
                            <w:pPr>
                              <w:pStyle w:val="Heading1"/>
                            </w:pPr>
                            <w:proofErr w:type="gramStart"/>
                            <w:r>
                              <w:t>“Works for Everyone!”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550.8pt;margin-top:104.7pt;width:180.45pt;height:19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" filled="f" fillcolor="#c90" stroked="f" strokeweight="0" insetpen="t">
                <o:lock v:ext="edit" shapetype="t"/>
                <v:textbox style="mso-fit-shape-to-text:t" inset="2.85pt,2.85pt,2.85pt,2.85pt">
                  <w:txbxContent>
                    <w:p w:rsidR="00716CC2" w:rsidRPr="00316830" w:rsidRDefault="00716CC2" w:rsidP="00316830">
                      <w:pPr>
                        <w:pStyle w:val="Heading1"/>
                      </w:pPr>
                      <w:proofErr w:type="gramStart"/>
                      <w:r>
                        <w:t>“Works for Everyone!”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page">
                  <wp:posOffset>6824345</wp:posOffset>
                </wp:positionH>
                <wp:positionV relativeFrom="page">
                  <wp:posOffset>1315085</wp:posOffset>
                </wp:positionV>
                <wp:extent cx="2466975" cy="285115"/>
                <wp:effectExtent l="4445" t="635" r="0" b="0"/>
                <wp:wrapNone/>
                <wp:docPr id="1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66975" cy="28511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37.35pt;margin-top:103.55pt;width:194.25pt;height:22.4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" fillcolor="#c90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4489450</wp:posOffset>
                </wp:positionV>
                <wp:extent cx="1370965" cy="685800"/>
                <wp:effectExtent l="0" t="3175" r="1905" b="0"/>
                <wp:wrapNone/>
                <wp:docPr id="16" name="Rectangle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09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08.15pt;margin-top:353.5pt;width:107.95pt;height:54pt;z-index:251647488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6635750</wp:posOffset>
                </wp:positionV>
                <wp:extent cx="2368550" cy="0"/>
                <wp:effectExtent l="10795" t="6350" r="11430" b="12700"/>
                <wp:wrapNone/>
                <wp:docPr id="1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CC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560.35pt,522.5pt" to="746.8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" strokecolor="#c90" strokeweight=".25pt">
                <v:shadow color="#ccc"/>
                <w10:wrap anchorx="page" anchory="page"/>
              </v:lin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6656705</wp:posOffset>
                </wp:positionV>
                <wp:extent cx="1969770" cy="656590"/>
                <wp:effectExtent l="0" t="0" r="3175" b="1905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6977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Default="00716CC2" w:rsidP="00D80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b/>
                                  <w:bCs/>
                                </w:rPr>
                                <w:t>2100 Charlie Hall Boulevard</w:t>
                              </w:r>
                            </w:smartTag>
                          </w:p>
                          <w:p w:rsidR="00716CC2" w:rsidRDefault="00716CC2" w:rsidP="00D80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City">
                                <w:r>
                                  <w:rPr>
                                    <w:b/>
                                    <w:bCs/>
                                  </w:rPr>
                                  <w:t>Charleston</w:t>
                                </w:r>
                              </w:smartTag>
                              <w:r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smartTag w:uri="urn:schemas-microsoft-com:office:smarttags" w:element="City">
                                <w:r>
                                  <w:rPr>
                                    <w:b/>
                                    <w:bCs/>
                                  </w:rPr>
                                  <w:t>SC</w:t>
                                </w:r>
                              </w:smartTag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martTag w:uri="urn:schemas-microsoft-com:office:smarttags" w:element="City">
                                <w:r>
                                  <w:rPr>
                                    <w:b/>
                                    <w:bCs/>
                                  </w:rPr>
                                  <w:t>29414</w:t>
                                </w:r>
                              </w:smartTag>
                            </w:smartTag>
                          </w:p>
                          <w:p w:rsidR="00716CC2" w:rsidRDefault="00716CC2" w:rsidP="00D80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Business </w:t>
                            </w:r>
                            <w:r w:rsidRPr="006514AF">
                              <w:rPr>
                                <w:b/>
                                <w:bCs/>
                              </w:rPr>
                              <w:t xml:space="preserve">Tel: </w:t>
                            </w:r>
                            <w:smartTag w:uri="urn:schemas-microsoft-com:office:smarttags" w:element="City">
                              <w:r>
                                <w:rPr>
                                  <w:b/>
                                  <w:bCs/>
                                </w:rPr>
                                <w:t>843-852-4100</w:t>
                              </w:r>
                            </w:smartTag>
                          </w:p>
                          <w:p w:rsidR="00716CC2" w:rsidRPr="006514AF" w:rsidRDefault="00716CC2" w:rsidP="00D80EA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Business Fax: </w:t>
                            </w:r>
                            <w:smartTag w:uri="urn:schemas-microsoft-com:office:smarttags" w:element="City">
                              <w:r>
                                <w:rPr>
                                  <w:b/>
                                  <w:bCs/>
                                </w:rPr>
                                <w:t>843-573-2393</w:t>
                              </w:r>
                            </w:smartTag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560.15pt;margin-top:524.15pt;width:155.1pt;height:51.7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716CC2" w:rsidRDefault="00716CC2" w:rsidP="00D80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smartTag w:uri="urn:schemas-microsoft-com:office:smarttags" w:element="City">
                        <w:r>
                          <w:rPr>
                            <w:b/>
                            <w:bCs/>
                          </w:rPr>
                          <w:t>2100 Charlie Hall Boulevard</w:t>
                        </w:r>
                      </w:smartTag>
                    </w:p>
                    <w:p w:rsidR="00716CC2" w:rsidRDefault="00716CC2" w:rsidP="00D80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smartTag w:uri="urn:schemas-microsoft-com:office:smarttags" w:element="City">
                        <w:smartTag w:uri="urn:schemas-microsoft-com:office:smarttags" w:element="City">
                          <w:r>
                            <w:rPr>
                              <w:b/>
                              <w:bCs/>
                            </w:rPr>
                            <w:t>Charleston</w:t>
                          </w:r>
                        </w:smartTag>
                        <w:r>
                          <w:rPr>
                            <w:b/>
                            <w:bCs/>
                          </w:rPr>
                          <w:t xml:space="preserve">, </w:t>
                        </w:r>
                        <w:smartTag w:uri="urn:schemas-microsoft-com:office:smarttags" w:element="City">
                          <w:r>
                            <w:rPr>
                              <w:b/>
                              <w:bCs/>
                            </w:rPr>
                            <w:t>SC</w:t>
                          </w:r>
                        </w:smartTag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smartTag w:uri="urn:schemas-microsoft-com:office:smarttags" w:element="City">
                          <w:r>
                            <w:rPr>
                              <w:b/>
                              <w:bCs/>
                            </w:rPr>
                            <w:t>29414</w:t>
                          </w:r>
                        </w:smartTag>
                      </w:smartTag>
                    </w:p>
                    <w:p w:rsidR="00716CC2" w:rsidRDefault="00716CC2" w:rsidP="00D80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Business </w:t>
                      </w:r>
                      <w:r w:rsidRPr="006514AF">
                        <w:rPr>
                          <w:b/>
                          <w:bCs/>
                        </w:rPr>
                        <w:t xml:space="preserve">Tel: </w:t>
                      </w:r>
                      <w:smartTag w:uri="urn:schemas-microsoft-com:office:smarttags" w:element="City">
                        <w:r>
                          <w:rPr>
                            <w:b/>
                            <w:bCs/>
                          </w:rPr>
                          <w:t>843-852-4100</w:t>
                        </w:r>
                      </w:smartTag>
                    </w:p>
                    <w:p w:rsidR="00716CC2" w:rsidRPr="006514AF" w:rsidRDefault="00716CC2" w:rsidP="00D80EAB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Business Fax: </w:t>
                      </w:r>
                      <w:smartTag w:uri="urn:schemas-microsoft-com:office:smarttags" w:element="City">
                        <w:r>
                          <w:rPr>
                            <w:b/>
                            <w:bCs/>
                          </w:rPr>
                          <w:t>843-573-2393</w:t>
                        </w:r>
                      </w:smartTag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6CC2">
        <w:br w:type="page"/>
      </w:r>
      <w:r w:rsidR="001C4704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7047865</wp:posOffset>
            </wp:positionH>
            <wp:positionV relativeFrom="paragraph">
              <wp:posOffset>3411855</wp:posOffset>
            </wp:positionV>
            <wp:extent cx="1168400" cy="940435"/>
            <wp:effectExtent l="0" t="0" r="0" b="0"/>
            <wp:wrapNone/>
            <wp:docPr id="13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04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6987540</wp:posOffset>
            </wp:positionH>
            <wp:positionV relativeFrom="paragraph">
              <wp:posOffset>1109980</wp:posOffset>
            </wp:positionV>
            <wp:extent cx="1228725" cy="921385"/>
            <wp:effectExtent l="0" t="0" r="9525" b="0"/>
            <wp:wrapNone/>
            <wp:docPr id="14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5205730</wp:posOffset>
                </wp:positionV>
                <wp:extent cx="2505710" cy="433070"/>
                <wp:effectExtent l="1270" t="0" r="0" b="0"/>
                <wp:wrapNone/>
                <wp:docPr id="1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05710" cy="433070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551.35pt;margin-top:409.9pt;width:197.3pt;height:34.1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" fillcolor="#c90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5205730</wp:posOffset>
                </wp:positionV>
                <wp:extent cx="2087880" cy="433070"/>
                <wp:effectExtent l="0" t="0" r="0" b="0"/>
                <wp:wrapNone/>
                <wp:docPr id="1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8788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Pr="00360948" w:rsidRDefault="00716CC2" w:rsidP="0086136F">
                            <w:pPr>
                              <w:pStyle w:val="companyname"/>
                            </w:pPr>
                            <w:r>
                              <w:t>Joyce Brown, Vocational Coordinator</w:t>
                            </w:r>
                          </w:p>
                          <w:p w:rsidR="00716CC2" w:rsidRPr="0091413D" w:rsidRDefault="00716CC2" w:rsidP="0091413D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553.35pt;margin-top:409.9pt;width:164.4pt;height:34.1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" filled="f" fillcolor="#c90" stroked="f" strokeweight="0" insetpen="t">
                <o:lock v:ext="edit" shapetype="t"/>
                <v:textbox inset="2.85pt,2.85pt,2.85pt,2.85pt">
                  <w:txbxContent>
                    <w:p w:rsidR="00716CC2" w:rsidRPr="00360948" w:rsidRDefault="00716CC2" w:rsidP="0086136F">
                      <w:pPr>
                        <w:pStyle w:val="companyname"/>
                      </w:pPr>
                      <w:r>
                        <w:t>Joyce Brown, Vocational Coordinator</w:t>
                      </w:r>
                    </w:p>
                    <w:p w:rsidR="00716CC2" w:rsidRPr="0091413D" w:rsidRDefault="00716CC2" w:rsidP="0091413D"/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5558790</wp:posOffset>
                </wp:positionV>
                <wp:extent cx="2505710" cy="1475105"/>
                <wp:effectExtent l="1270" t="0" r="0" b="0"/>
                <wp:wrapNone/>
                <wp:docPr id="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05710" cy="1475105"/>
                        </a:xfrm>
                        <a:prstGeom prst="rect">
                          <a:avLst/>
                        </a:prstGeom>
                        <a:solidFill>
                          <a:srgbClr val="CC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CC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551.35pt;margin-top:437.7pt;width:197.3pt;height:116.1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" fillcolor="#cc9" stroked="f" strokecolor="#c90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page">
                  <wp:posOffset>7037705</wp:posOffset>
                </wp:positionH>
                <wp:positionV relativeFrom="page">
                  <wp:posOffset>5705475</wp:posOffset>
                </wp:positionV>
                <wp:extent cx="2433320" cy="1188085"/>
                <wp:effectExtent l="0" t="0" r="0" b="2540"/>
                <wp:wrapNone/>
                <wp:docPr id="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3320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Default="00716CC2" w:rsidP="000C0A51">
                            <w:pPr>
                              <w:pStyle w:val="Address1"/>
                            </w:pPr>
                            <w:smartTag w:uri="urn:schemas-microsoft-com:office:smarttags" w:element="City">
                              <w:r>
                                <w:t>2100 Charlie Hall Boulevard</w:t>
                              </w:r>
                            </w:smartTag>
                          </w:p>
                          <w:p w:rsidR="00716CC2" w:rsidRPr="000C0A51" w:rsidRDefault="00716CC2" w:rsidP="000C0A51">
                            <w:pPr>
                              <w:pStyle w:val="Address1"/>
                            </w:pPr>
                            <w:smartTag w:uri="urn:schemas-microsoft-com:office:smarttags" w:element="City">
                              <w:smartTag w:uri="urn:schemas-microsoft-com:office:smarttags" w:element="City">
                                <w:r>
                                  <w:t>Charleston</w:t>
                                </w:r>
                              </w:smartTag>
                              <w:r w:rsidRPr="000C0A51">
                                <w:t xml:space="preserve">, </w:t>
                              </w:r>
                              <w:smartTag w:uri="urn:schemas-microsoft-com:office:smarttags" w:element="City">
                                <w:r w:rsidRPr="000C0A51">
                                  <w:t>S</w:t>
                                </w:r>
                                <w:r>
                                  <w:t>C</w:t>
                                </w:r>
                              </w:smartTag>
                              <w:r w:rsidRPr="000C0A51">
                                <w:t xml:space="preserve"> </w:t>
                              </w:r>
                              <w:smartTag w:uri="urn:schemas-microsoft-com:office:smarttags" w:element="City">
                                <w:r>
                                  <w:t>29414</w:t>
                                </w:r>
                              </w:smartTag>
                            </w:smartTag>
                          </w:p>
                          <w:p w:rsidR="00716CC2" w:rsidRPr="000C0A51" w:rsidRDefault="00716CC2" w:rsidP="000C0A51">
                            <w:pPr>
                              <w:pStyle w:val="Address1"/>
                            </w:pPr>
                            <w:r w:rsidRPr="00044C88">
                              <w:rPr>
                                <w:rStyle w:val="Address2Char"/>
                              </w:rPr>
                              <w:t xml:space="preserve">Phone:  </w:t>
                            </w:r>
                            <w:smartTag w:uri="urn:schemas-microsoft-com:office:smarttags" w:element="City">
                              <w:r>
                                <w:t>843</w:t>
                              </w:r>
                              <w:r w:rsidRPr="000C0A51">
                                <w:t>.</w:t>
                              </w:r>
                              <w:r>
                                <w:t>852</w:t>
                              </w:r>
                              <w:r w:rsidRPr="000C0A51">
                                <w:t>.</w:t>
                              </w:r>
                              <w:r>
                                <w:t>4100</w:t>
                              </w:r>
                            </w:smartTag>
                          </w:p>
                          <w:p w:rsidR="00716CC2" w:rsidRPr="000C0A51" w:rsidRDefault="00716CC2" w:rsidP="000C0A51">
                            <w:pPr>
                              <w:pStyle w:val="Address1"/>
                            </w:pPr>
                            <w:r w:rsidRPr="00044C88">
                              <w:rPr>
                                <w:rStyle w:val="Address2Char"/>
                              </w:rPr>
                              <w:t>Fax:</w:t>
                            </w:r>
                            <w:r w:rsidRPr="000C0A51">
                              <w:t xml:space="preserve">  </w:t>
                            </w:r>
                            <w:smartTag w:uri="urn:schemas-microsoft-com:office:smarttags" w:element="City">
                              <w:r>
                                <w:t>843.573.2393</w:t>
                              </w:r>
                            </w:smartTag>
                          </w:p>
                          <w:p w:rsidR="00716CC2" w:rsidRPr="000C0A51" w:rsidRDefault="00716CC2" w:rsidP="000C0A51">
                            <w:pPr>
                              <w:pStyle w:val="Address1"/>
                            </w:pPr>
                            <w:r>
                              <w:t>Jab33@scdmh.org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margin-left:554.15pt;margin-top:449.25pt;width:191.6pt;height:93.5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" filled="f" fillcolor="black" stroked="f" strokeweight="0" insetpen="t">
                <o:lock v:ext="edit" shapetype="t"/>
                <v:textbox inset="2.85pt,2.85pt,2.85pt,2.85pt">
                  <w:txbxContent>
                    <w:p w:rsidR="00716CC2" w:rsidRDefault="00716CC2" w:rsidP="000C0A51">
                      <w:pPr>
                        <w:pStyle w:val="Address1"/>
                      </w:pPr>
                      <w:smartTag w:uri="urn:schemas-microsoft-com:office:smarttags" w:element="City">
                        <w:r>
                          <w:t>2100 Charlie Hall Boulevard</w:t>
                        </w:r>
                      </w:smartTag>
                    </w:p>
                    <w:p w:rsidR="00716CC2" w:rsidRPr="000C0A51" w:rsidRDefault="00716CC2" w:rsidP="000C0A51">
                      <w:pPr>
                        <w:pStyle w:val="Address1"/>
                      </w:pPr>
                      <w:smartTag w:uri="urn:schemas-microsoft-com:office:smarttags" w:element="City">
                        <w:smartTag w:uri="urn:schemas-microsoft-com:office:smarttags" w:element="City">
                          <w:r>
                            <w:t>Charleston</w:t>
                          </w:r>
                        </w:smartTag>
                        <w:r w:rsidRPr="000C0A51">
                          <w:t xml:space="preserve">, </w:t>
                        </w:r>
                        <w:smartTag w:uri="urn:schemas-microsoft-com:office:smarttags" w:element="City">
                          <w:r w:rsidRPr="000C0A51">
                            <w:t>S</w:t>
                          </w:r>
                          <w:r>
                            <w:t>C</w:t>
                          </w:r>
                        </w:smartTag>
                        <w:r w:rsidRPr="000C0A51">
                          <w:t xml:space="preserve"> </w:t>
                        </w:r>
                        <w:smartTag w:uri="urn:schemas-microsoft-com:office:smarttags" w:element="City">
                          <w:r>
                            <w:t>29414</w:t>
                          </w:r>
                        </w:smartTag>
                      </w:smartTag>
                    </w:p>
                    <w:p w:rsidR="00716CC2" w:rsidRPr="000C0A51" w:rsidRDefault="00716CC2" w:rsidP="000C0A51">
                      <w:pPr>
                        <w:pStyle w:val="Address1"/>
                      </w:pPr>
                      <w:r w:rsidRPr="00044C88">
                        <w:rPr>
                          <w:rStyle w:val="Address2Char"/>
                        </w:rPr>
                        <w:t xml:space="preserve">Phone:  </w:t>
                      </w:r>
                      <w:smartTag w:uri="urn:schemas-microsoft-com:office:smarttags" w:element="City">
                        <w:r>
                          <w:t>843</w:t>
                        </w:r>
                        <w:r w:rsidRPr="000C0A51">
                          <w:t>.</w:t>
                        </w:r>
                        <w:r>
                          <w:t>852</w:t>
                        </w:r>
                        <w:r w:rsidRPr="000C0A51">
                          <w:t>.</w:t>
                        </w:r>
                        <w:r>
                          <w:t>4100</w:t>
                        </w:r>
                      </w:smartTag>
                    </w:p>
                    <w:p w:rsidR="00716CC2" w:rsidRPr="000C0A51" w:rsidRDefault="00716CC2" w:rsidP="000C0A51">
                      <w:pPr>
                        <w:pStyle w:val="Address1"/>
                      </w:pPr>
                      <w:r w:rsidRPr="00044C88">
                        <w:rPr>
                          <w:rStyle w:val="Address2Char"/>
                        </w:rPr>
                        <w:t>Fax:</w:t>
                      </w:r>
                      <w:r w:rsidRPr="000C0A51">
                        <w:t xml:space="preserve">  </w:t>
                      </w:r>
                      <w:smartTag w:uri="urn:schemas-microsoft-com:office:smarttags" w:element="City">
                        <w:r>
                          <w:t>843.573.2393</w:t>
                        </w:r>
                      </w:smartTag>
                    </w:p>
                    <w:p w:rsidR="00716CC2" w:rsidRPr="000C0A51" w:rsidRDefault="00716CC2" w:rsidP="000C0A51">
                      <w:pPr>
                        <w:pStyle w:val="Address1"/>
                      </w:pPr>
                      <w:r>
                        <w:t>Jab33@scdmh.org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page">
                  <wp:posOffset>626745</wp:posOffset>
                </wp:positionH>
                <wp:positionV relativeFrom="page">
                  <wp:posOffset>1667510</wp:posOffset>
                </wp:positionV>
                <wp:extent cx="2471420" cy="5676265"/>
                <wp:effectExtent l="0" t="635" r="0" b="0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1420" cy="567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Default="00716CC2" w:rsidP="000C0A51">
                            <w:pPr>
                              <w:pStyle w:val="Heading2"/>
                            </w:pPr>
                            <w:r>
                              <w:t>Individual Placement and Support (I.P.S.)</w:t>
                            </w:r>
                          </w:p>
                          <w:p w:rsidR="00716CC2" w:rsidRPr="00107759" w:rsidRDefault="00716CC2" w:rsidP="00CA66C6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Charleston/Dorchester</w:t>
                            </w: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 Mental Health Center adopted the (I.P.S.) Individual Placement and Support Model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 2002,</w:t>
                            </w: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 because its concept speaks to our belief about “mental Illness.”  We believe that everyone can perform work tasks of some kind, preferably of their desire.</w:t>
                            </w:r>
                          </w:p>
                          <w:p w:rsidR="00716CC2" w:rsidRPr="00107759" w:rsidRDefault="00716CC2" w:rsidP="00CA66C6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>Our goal is to assist any consumer in establishing a career of their choice. The Individual Placement and Support Model (I.P.S.) utilize all support systems to help a consumer gain the job experience of their choice in integrated work settings.  The I.P.S. model endorses clients working as a part of their treatment vers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es the traditional thought of “w</w:t>
                            </w: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aiting for stabilization”. </w:t>
                            </w:r>
                          </w:p>
                          <w:p w:rsidR="00716CC2" w:rsidRPr="00107759" w:rsidRDefault="00716CC2" w:rsidP="00CA66C6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The Charleston/Dorchester Mental Health Center and The South Carolina Department of Vocational Rehabilitation Services were awarded a grant from Johnson and Johnson and </w:t>
                            </w:r>
                            <w:smartTag w:uri="urn:schemas-microsoft-com:office:smarttags" w:element="City">
                              <w:r w:rsidRPr="00107759">
                                <w:rPr>
                                  <w:sz w:val="22"/>
                                  <w:szCs w:val="22"/>
                                </w:rPr>
                                <w:t>Dartmouth</w:t>
                              </w:r>
                            </w:smartTag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 psychiatric research center that allowed us to develop a “stronger partnership” and pilot this model.  This means we are all working together to make things happen...FOR YOU!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3" type="#_x0000_t202" style="position:absolute;margin-left:49.35pt;margin-top:131.3pt;width:194.6pt;height:446.9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" filled="f" stroked="f" strokeweight="0" insetpen="t">
                <o:lock v:ext="edit" shapetype="t"/>
                <v:textbox inset="2.85pt,2.85pt,2.85pt,2.85pt">
                  <w:txbxContent>
                    <w:p w:rsidR="00716CC2" w:rsidRDefault="00716CC2" w:rsidP="000C0A51">
                      <w:pPr>
                        <w:pStyle w:val="Heading2"/>
                      </w:pPr>
                      <w:r>
                        <w:t>Individual Placement and Support (I.P.S.)</w:t>
                      </w:r>
                    </w:p>
                    <w:p w:rsidR="00716CC2" w:rsidRPr="00107759" w:rsidRDefault="00716CC2" w:rsidP="00CA66C6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sz w:val="22"/>
                          <w:szCs w:val="22"/>
                        </w:rPr>
                        <w:t>Charleston/Dorchester</w:t>
                      </w:r>
                      <w:r w:rsidRPr="00107759">
                        <w:rPr>
                          <w:sz w:val="22"/>
                          <w:szCs w:val="22"/>
                        </w:rPr>
                        <w:t xml:space="preserve"> Mental Health Center adopted the (I.P.S.) Individual Placement and Support Model </w:t>
                      </w:r>
                      <w:r>
                        <w:rPr>
                          <w:sz w:val="22"/>
                          <w:szCs w:val="22"/>
                        </w:rPr>
                        <w:t>in 2002,</w:t>
                      </w:r>
                      <w:r w:rsidRPr="00107759">
                        <w:rPr>
                          <w:sz w:val="22"/>
                          <w:szCs w:val="22"/>
                        </w:rPr>
                        <w:t xml:space="preserve"> because its concept speaks to our belief about “mental Illness.”  We believe that everyone can perform work tasks of some kind, preferably of their desire.</w:t>
                      </w:r>
                    </w:p>
                    <w:p w:rsidR="00716CC2" w:rsidRPr="00107759" w:rsidRDefault="00716CC2" w:rsidP="00CA66C6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>Our goal is to assist any consumer in establishing a career of their choice. The Individual Placement and Support Model (I.P.S.) utilize all support systems to help a consumer gain the job experience of their choice in integrated work settings.  The I.P.S. model endorses clients working as a part of their treatment vers</w:t>
                      </w:r>
                      <w:r>
                        <w:rPr>
                          <w:sz w:val="22"/>
                          <w:szCs w:val="22"/>
                        </w:rPr>
                        <w:t>es the traditional thought of “w</w:t>
                      </w:r>
                      <w:r w:rsidRPr="00107759">
                        <w:rPr>
                          <w:sz w:val="22"/>
                          <w:szCs w:val="22"/>
                        </w:rPr>
                        <w:t xml:space="preserve">aiting for stabilization”. </w:t>
                      </w:r>
                    </w:p>
                    <w:p w:rsidR="00716CC2" w:rsidRPr="00107759" w:rsidRDefault="00716CC2" w:rsidP="00CA66C6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 xml:space="preserve">The Charleston/Dorchester Mental Health Center and The South Carolina Department of Vocational Rehabilitation Services were awarded a grant from Johnson and Johnson and </w:t>
                      </w:r>
                      <w:smartTag w:uri="urn:schemas-microsoft-com:office:smarttags" w:element="City">
                        <w:r w:rsidRPr="00107759">
                          <w:rPr>
                            <w:sz w:val="22"/>
                            <w:szCs w:val="22"/>
                          </w:rPr>
                          <w:t>Dartmouth</w:t>
                        </w:r>
                      </w:smartTag>
                      <w:r w:rsidRPr="00107759">
                        <w:rPr>
                          <w:sz w:val="22"/>
                          <w:szCs w:val="22"/>
                        </w:rPr>
                        <w:t xml:space="preserve"> psychiatric research center that allowed us to develop a “stronger partnership” and pilot this model.  This means we are all working together to make things happen...FOR 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page">
                  <wp:posOffset>7546975</wp:posOffset>
                </wp:positionH>
                <wp:positionV relativeFrom="page">
                  <wp:posOffset>4023995</wp:posOffset>
                </wp:positionV>
                <wp:extent cx="1217930" cy="516255"/>
                <wp:effectExtent l="3175" t="4445" r="0" b="2540"/>
                <wp:wrapNone/>
                <wp:docPr id="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793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Pr="00044C88" w:rsidRDefault="00716CC2" w:rsidP="00044C88">
                            <w:r w:rsidRPr="00044C88">
                              <w:t>Caption describing picture or graphic.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4" type="#_x0000_t202" style="position:absolute;margin-left:594.25pt;margin-top:316.85pt;width:95.9pt;height:40.6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716CC2" w:rsidRPr="00044C88" w:rsidRDefault="00716CC2" w:rsidP="00044C88">
                      <w:r w:rsidRPr="00044C88">
                        <w:t>Caption describing picture or graphic.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7489190</wp:posOffset>
                </wp:positionH>
                <wp:positionV relativeFrom="page">
                  <wp:posOffset>2707640</wp:posOffset>
                </wp:positionV>
                <wp:extent cx="1353820" cy="1102360"/>
                <wp:effectExtent l="2540" t="2540" r="0" b="4445"/>
                <wp:wrapNone/>
                <wp:docPr id="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CC2" w:rsidRDefault="001C4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575" cy="876300"/>
                                  <wp:effectExtent l="0" t="0" r="9525" b="0"/>
                                  <wp:docPr id="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5" type="#_x0000_t202" style="position:absolute;margin-left:589.7pt;margin-top:213.2pt;width:106.6pt;height:86.8pt;z-index:25166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" filled="f" stroked="f">
                <v:textbox style="mso-fit-shape-to-text:t">
                  <w:txbxContent>
                    <w:p w:rsidR="00716CC2" w:rsidRDefault="001C470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1575" cy="876300"/>
                            <wp:effectExtent l="0" t="0" r="9525" b="0"/>
                            <wp:docPr id="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814070</wp:posOffset>
                </wp:positionV>
                <wp:extent cx="8851265" cy="428625"/>
                <wp:effectExtent l="3810" t="4445" r="3175" b="0"/>
                <wp:wrapNone/>
                <wp:docPr id="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851265" cy="428625"/>
                        </a:xfrm>
                        <a:prstGeom prst="rect">
                          <a:avLst/>
                        </a:prstGeom>
                        <a:solidFill>
                          <a:srgbClr val="CC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6.8pt;margin-top:64.1pt;width:696.95pt;height:33.7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" fillcolor="#cc9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page">
                  <wp:posOffset>3672840</wp:posOffset>
                </wp:positionH>
                <wp:positionV relativeFrom="page">
                  <wp:posOffset>1704975</wp:posOffset>
                </wp:positionV>
                <wp:extent cx="2717165" cy="5440045"/>
                <wp:effectExtent l="0" t="0" r="1270" b="0"/>
                <wp:wrapNone/>
                <wp:docPr id="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7165" cy="544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 id="11">
                        <w:txbxContent>
                          <w:p w:rsidR="00716CC2" w:rsidRPr="00D3432E" w:rsidRDefault="00716CC2" w:rsidP="00CA66C6">
                            <w:pPr>
                              <w:pStyle w:val="Heading3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D3432E">
                              <w:rPr>
                                <w:sz w:val="36"/>
                                <w:szCs w:val="36"/>
                              </w:rPr>
                              <w:t>Vocational Process</w:t>
                            </w:r>
                          </w:p>
                          <w:p w:rsidR="00716CC2" w:rsidRDefault="00716CC2" w:rsidP="00D3432E"/>
                          <w:p w:rsidR="00716CC2" w:rsidRPr="00107759" w:rsidRDefault="00716CC2" w:rsidP="00D3432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>Case Manager completes a Vocational Referral</w:t>
                            </w:r>
                          </w:p>
                          <w:p w:rsidR="00716CC2" w:rsidRPr="00107759" w:rsidRDefault="00716CC2" w:rsidP="00D3432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>Case Manager schedules an appointment with an Employment Specialist on the Vocational Team</w:t>
                            </w:r>
                          </w:p>
                          <w:p w:rsidR="00716CC2" w:rsidRPr="00107759" w:rsidRDefault="00716CC2" w:rsidP="00D3432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Employment Specialist meets with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Work Candidate and any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family/friend </w:t>
                            </w:r>
                            <w:r w:rsidRPr="00107759">
                              <w:rPr>
                                <w:sz w:val="22"/>
                                <w:szCs w:val="22"/>
                              </w:rPr>
                              <w:t>support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ive to them in starting their career.</w:t>
                            </w:r>
                          </w:p>
                          <w:p w:rsidR="00716CC2" w:rsidRPr="00107759" w:rsidRDefault="00716CC2" w:rsidP="00D3432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Vocational Profile is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starte</w:t>
                            </w: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d   </w:t>
                            </w:r>
                          </w:p>
                          <w:p w:rsidR="00716CC2" w:rsidRPr="00107759" w:rsidRDefault="00716CC2" w:rsidP="00D3432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>Vocational Plan is developed and Employment Process begins</w:t>
                            </w:r>
                          </w:p>
                          <w:p w:rsidR="00716CC2" w:rsidRDefault="00716CC2" w:rsidP="00D3432E">
                            <w:pPr>
                              <w:rPr>
                                <w:rFonts w:ascii="Garamond" w:hAnsi="Garamond" w:cs="Garamon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716CC2" w:rsidRPr="00107759" w:rsidRDefault="00716CC2" w:rsidP="00D3432E">
                            <w:pPr>
                              <w:rPr>
                                <w:rFonts w:ascii="Garamond" w:hAnsi="Garamond" w:cs="Garamon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r w:rsidRPr="00107759">
                              <w:rPr>
                                <w:rFonts w:ascii="Garamond" w:hAnsi="Garamond" w:cs="Garamond"/>
                                <w:b/>
                                <w:bCs/>
                                <w:sz w:val="36"/>
                                <w:szCs w:val="36"/>
                              </w:rPr>
                              <w:t>nformation needed to begin employment:</w:t>
                            </w:r>
                          </w:p>
                          <w:p w:rsidR="00716CC2" w:rsidRPr="00107759" w:rsidRDefault="00716CC2" w:rsidP="0010775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 xml:space="preserve">Valid Picture ID </w:t>
                            </w:r>
                          </w:p>
                          <w:p w:rsidR="00716CC2" w:rsidRPr="00107759" w:rsidRDefault="00716CC2" w:rsidP="0010775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07759">
                              <w:rPr>
                                <w:sz w:val="22"/>
                                <w:szCs w:val="22"/>
                              </w:rPr>
                              <w:t>Social Security Card</w:t>
                            </w:r>
                          </w:p>
                          <w:p w:rsidR="00716CC2" w:rsidRDefault="00716CC2" w:rsidP="00D3432E"/>
                          <w:p w:rsidR="00716CC2" w:rsidRDefault="00716CC2" w:rsidP="00D3432E">
                            <w:pPr>
                              <w:ind w:left="720"/>
                            </w:pPr>
                          </w:p>
                          <w:p w:rsidR="00716CC2" w:rsidRDefault="00716CC2" w:rsidP="00D3432E"/>
                          <w:p w:rsidR="00716CC2" w:rsidRPr="00D3432E" w:rsidRDefault="00716CC2" w:rsidP="00D3432E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6" type="#_x0000_t202" style="position:absolute;margin-left:289.2pt;margin-top:134.25pt;width:213.95pt;height:428.3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" stroked="f" strokeweight="0" insetpen="t">
                <v:shadow color="#ccc"/>
                <o:lock v:ext="edit" shapetype="t"/>
                <v:textbox style="mso-next-textbox:#Text Box 51" inset="2.85pt,2.85pt,2.85pt,2.85pt">
                  <w:txbxContent>
                    <w:p w:rsidR="00716CC2" w:rsidRPr="00D3432E" w:rsidRDefault="00716CC2" w:rsidP="00CA66C6">
                      <w:pPr>
                        <w:pStyle w:val="Heading3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</w:t>
                      </w:r>
                      <w:r w:rsidRPr="00D3432E">
                        <w:rPr>
                          <w:sz w:val="36"/>
                          <w:szCs w:val="36"/>
                        </w:rPr>
                        <w:t>Vocational Process</w:t>
                      </w:r>
                    </w:p>
                    <w:p w:rsidR="00716CC2" w:rsidRDefault="00716CC2" w:rsidP="00D3432E"/>
                    <w:p w:rsidR="00716CC2" w:rsidRPr="00107759" w:rsidRDefault="00716CC2" w:rsidP="00D3432E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>Case Manager completes a Vocational Referral</w:t>
                      </w:r>
                    </w:p>
                    <w:p w:rsidR="00716CC2" w:rsidRPr="00107759" w:rsidRDefault="00716CC2" w:rsidP="00D3432E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>Case Manager schedules an appointment with an Employment Specialist on the Vocational Team</w:t>
                      </w:r>
                    </w:p>
                    <w:p w:rsidR="00716CC2" w:rsidRPr="00107759" w:rsidRDefault="00716CC2" w:rsidP="00D3432E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 xml:space="preserve">Employment Specialist meets with </w:t>
                      </w:r>
                      <w:r>
                        <w:rPr>
                          <w:sz w:val="22"/>
                          <w:szCs w:val="22"/>
                        </w:rPr>
                        <w:t xml:space="preserve">the </w:t>
                      </w:r>
                      <w:r w:rsidRPr="00107759">
                        <w:rPr>
                          <w:sz w:val="22"/>
                          <w:szCs w:val="22"/>
                        </w:rPr>
                        <w:t xml:space="preserve">Work Candidate and any </w:t>
                      </w:r>
                      <w:r>
                        <w:rPr>
                          <w:sz w:val="22"/>
                          <w:szCs w:val="22"/>
                        </w:rPr>
                        <w:t xml:space="preserve">family/friend </w:t>
                      </w:r>
                      <w:r w:rsidRPr="00107759">
                        <w:rPr>
                          <w:sz w:val="22"/>
                          <w:szCs w:val="22"/>
                        </w:rPr>
                        <w:t>support</w:t>
                      </w:r>
                      <w:r>
                        <w:rPr>
                          <w:sz w:val="22"/>
                          <w:szCs w:val="22"/>
                        </w:rPr>
                        <w:t>ive to them in starting their career.</w:t>
                      </w:r>
                    </w:p>
                    <w:p w:rsidR="00716CC2" w:rsidRPr="00107759" w:rsidRDefault="00716CC2" w:rsidP="00D3432E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 xml:space="preserve">Vocational Profile is </w:t>
                      </w:r>
                      <w:r>
                        <w:rPr>
                          <w:sz w:val="22"/>
                          <w:szCs w:val="22"/>
                        </w:rPr>
                        <w:t>starte</w:t>
                      </w:r>
                      <w:r w:rsidRPr="00107759">
                        <w:rPr>
                          <w:sz w:val="22"/>
                          <w:szCs w:val="22"/>
                        </w:rPr>
                        <w:t xml:space="preserve">d   </w:t>
                      </w:r>
                    </w:p>
                    <w:p w:rsidR="00716CC2" w:rsidRPr="00107759" w:rsidRDefault="00716CC2" w:rsidP="00D3432E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>Vocational Plan is developed and Employment Process begins</w:t>
                      </w:r>
                    </w:p>
                    <w:p w:rsidR="00716CC2" w:rsidRDefault="00716CC2" w:rsidP="00D3432E">
                      <w:pPr>
                        <w:rPr>
                          <w:rFonts w:ascii="Garamond" w:hAnsi="Garamond" w:cs="Garamond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716CC2" w:rsidRPr="00107759" w:rsidRDefault="00716CC2" w:rsidP="00D3432E">
                      <w:pPr>
                        <w:rPr>
                          <w:rFonts w:ascii="Garamond" w:hAnsi="Garamond" w:cs="Garamond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  <w:r w:rsidRPr="00107759">
                        <w:rPr>
                          <w:rFonts w:ascii="Garamond" w:hAnsi="Garamond" w:cs="Garamond"/>
                          <w:b/>
                          <w:bCs/>
                          <w:sz w:val="36"/>
                          <w:szCs w:val="36"/>
                        </w:rPr>
                        <w:t>nformation needed to begin employment:</w:t>
                      </w:r>
                    </w:p>
                    <w:p w:rsidR="00716CC2" w:rsidRPr="00107759" w:rsidRDefault="00716CC2" w:rsidP="00107759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 xml:space="preserve">Valid Picture ID </w:t>
                      </w:r>
                    </w:p>
                    <w:p w:rsidR="00716CC2" w:rsidRPr="00107759" w:rsidRDefault="00716CC2" w:rsidP="00107759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107759">
                        <w:rPr>
                          <w:sz w:val="22"/>
                          <w:szCs w:val="22"/>
                        </w:rPr>
                        <w:t>Social Security Card</w:t>
                      </w:r>
                    </w:p>
                    <w:p w:rsidR="00716CC2" w:rsidRDefault="00716CC2" w:rsidP="00D3432E"/>
                    <w:p w:rsidR="00716CC2" w:rsidRDefault="00716CC2" w:rsidP="00D3432E">
                      <w:pPr>
                        <w:ind w:left="720"/>
                      </w:pPr>
                    </w:p>
                    <w:p w:rsidR="00716CC2" w:rsidRDefault="00716CC2" w:rsidP="00D3432E"/>
                    <w:p w:rsidR="00716CC2" w:rsidRPr="00D3432E" w:rsidRDefault="00716CC2" w:rsidP="00D3432E"/>
                  </w:txbxContent>
                </v:textbox>
                <w10:wrap anchorx="page" anchory="page"/>
              </v:shape>
            </w:pict>
          </mc:Fallback>
        </mc:AlternateContent>
      </w:r>
      <w:r w:rsidR="001C4704"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page">
                  <wp:posOffset>7016750</wp:posOffset>
                </wp:positionH>
                <wp:positionV relativeFrom="page">
                  <wp:posOffset>1768475</wp:posOffset>
                </wp:positionV>
                <wp:extent cx="2414905" cy="795020"/>
                <wp:effectExtent l="0" t="0" r="0" b="0"/>
                <wp:wrapNone/>
                <wp:docPr id="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490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linkedTxbx id="11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7" type="#_x0000_t202" style="position:absolute;margin-left:552.5pt;margin-top:139.25pt;width:190.15pt;height:62.6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" stroked="f" strokeweight="0" insetpen="t">
                <v:shadow color="#ccc"/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</w:p>
    <w:sectPr w:rsidR="00716CC2" w:rsidSect="00BA46BC">
      <w:type w:val="nextColumn"/>
      <w:pgSz w:w="15840" w:h="12240" w:orient="landscape" w:code="1"/>
      <w:pgMar w:top="720" w:right="864" w:bottom="720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5BD1"/>
    <w:multiLevelType w:val="hybridMultilevel"/>
    <w:tmpl w:val="55A61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FF67E52"/>
    <w:multiLevelType w:val="hybridMultilevel"/>
    <w:tmpl w:val="ADF06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91B"/>
    <w:rsid w:val="00006C50"/>
    <w:rsid w:val="000307B4"/>
    <w:rsid w:val="00044C88"/>
    <w:rsid w:val="0004652C"/>
    <w:rsid w:val="00055B26"/>
    <w:rsid w:val="00093C72"/>
    <w:rsid w:val="000C0A51"/>
    <w:rsid w:val="000C0AAE"/>
    <w:rsid w:val="000E1DB1"/>
    <w:rsid w:val="00105276"/>
    <w:rsid w:val="00107759"/>
    <w:rsid w:val="001213B0"/>
    <w:rsid w:val="0016765B"/>
    <w:rsid w:val="00183DF2"/>
    <w:rsid w:val="001C4704"/>
    <w:rsid w:val="001C49BE"/>
    <w:rsid w:val="0021040F"/>
    <w:rsid w:val="00316830"/>
    <w:rsid w:val="00326E31"/>
    <w:rsid w:val="00360948"/>
    <w:rsid w:val="00392102"/>
    <w:rsid w:val="003C3CAA"/>
    <w:rsid w:val="003E6F76"/>
    <w:rsid w:val="003F0620"/>
    <w:rsid w:val="0040786F"/>
    <w:rsid w:val="0045214D"/>
    <w:rsid w:val="00455AD3"/>
    <w:rsid w:val="004652C7"/>
    <w:rsid w:val="0048185E"/>
    <w:rsid w:val="004A0769"/>
    <w:rsid w:val="004A7C11"/>
    <w:rsid w:val="004C73FD"/>
    <w:rsid w:val="004F144E"/>
    <w:rsid w:val="00504BDD"/>
    <w:rsid w:val="00506068"/>
    <w:rsid w:val="005063B3"/>
    <w:rsid w:val="00544B31"/>
    <w:rsid w:val="005625D0"/>
    <w:rsid w:val="005A0F47"/>
    <w:rsid w:val="005B1F63"/>
    <w:rsid w:val="00630AC0"/>
    <w:rsid w:val="00644196"/>
    <w:rsid w:val="006514AF"/>
    <w:rsid w:val="0067766D"/>
    <w:rsid w:val="00685B00"/>
    <w:rsid w:val="006E66D5"/>
    <w:rsid w:val="00712F60"/>
    <w:rsid w:val="00716CC2"/>
    <w:rsid w:val="00721EC4"/>
    <w:rsid w:val="007C45A9"/>
    <w:rsid w:val="007F391B"/>
    <w:rsid w:val="0086136F"/>
    <w:rsid w:val="0086274B"/>
    <w:rsid w:val="00867158"/>
    <w:rsid w:val="008C12C3"/>
    <w:rsid w:val="008E4249"/>
    <w:rsid w:val="0091413D"/>
    <w:rsid w:val="00954C47"/>
    <w:rsid w:val="009B7ED6"/>
    <w:rsid w:val="009C5CB4"/>
    <w:rsid w:val="00A20049"/>
    <w:rsid w:val="00A5273B"/>
    <w:rsid w:val="00A66D50"/>
    <w:rsid w:val="00AA5CC9"/>
    <w:rsid w:val="00AC3CE9"/>
    <w:rsid w:val="00AD0CB9"/>
    <w:rsid w:val="00B666BD"/>
    <w:rsid w:val="00BA46BC"/>
    <w:rsid w:val="00BF1861"/>
    <w:rsid w:val="00C3140E"/>
    <w:rsid w:val="00C51ADB"/>
    <w:rsid w:val="00CA66C6"/>
    <w:rsid w:val="00CC78D8"/>
    <w:rsid w:val="00CD314A"/>
    <w:rsid w:val="00CE1F5D"/>
    <w:rsid w:val="00CF5369"/>
    <w:rsid w:val="00D1005C"/>
    <w:rsid w:val="00D3432E"/>
    <w:rsid w:val="00D53456"/>
    <w:rsid w:val="00D80EAB"/>
    <w:rsid w:val="00D96673"/>
    <w:rsid w:val="00D970BC"/>
    <w:rsid w:val="00DA365B"/>
    <w:rsid w:val="00DB4A0E"/>
    <w:rsid w:val="00DC7FE2"/>
    <w:rsid w:val="00E63C12"/>
    <w:rsid w:val="00EE0B7E"/>
    <w:rsid w:val="00F36887"/>
    <w:rsid w:val="00FA0623"/>
    <w:rsid w:val="00FA3EA4"/>
    <w:rsid w:val="00FC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Stat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A51"/>
    <w:pPr>
      <w:spacing w:after="180" w:line="271" w:lineRule="auto"/>
    </w:pPr>
    <w:rPr>
      <w:rFonts w:ascii="Arial" w:hAnsi="Arial" w:cs="Arial"/>
      <w:color w:val="000000"/>
      <w:kern w:val="28"/>
      <w:sz w:val="20"/>
      <w:szCs w:val="20"/>
    </w:rPr>
  </w:style>
  <w:style w:type="paragraph" w:styleId="Heading1">
    <w:name w:val="heading 1"/>
    <w:basedOn w:val="companyname"/>
    <w:next w:val="Normal"/>
    <w:link w:val="Heading1Char"/>
    <w:uiPriority w:val="99"/>
    <w:qFormat/>
    <w:rsid w:val="00316830"/>
    <w:pPr>
      <w:outlineLvl w:val="0"/>
    </w:pPr>
  </w:style>
  <w:style w:type="paragraph" w:styleId="Heading2">
    <w:name w:val="heading 2"/>
    <w:basedOn w:val="titlename"/>
    <w:next w:val="Normal"/>
    <w:link w:val="Heading2Char"/>
    <w:uiPriority w:val="99"/>
    <w:qFormat/>
    <w:rsid w:val="000C0A51"/>
    <w:pPr>
      <w:spacing w:after="240"/>
      <w:outlineLvl w:val="1"/>
    </w:pPr>
  </w:style>
  <w:style w:type="paragraph" w:styleId="Heading3">
    <w:name w:val="heading 3"/>
    <w:basedOn w:val="Heading2"/>
    <w:next w:val="Normal"/>
    <w:link w:val="Heading3Char"/>
    <w:uiPriority w:val="99"/>
    <w:qFormat/>
    <w:rsid w:val="000C0A51"/>
    <w:pPr>
      <w:spacing w:after="120"/>
      <w:outlineLvl w:val="2"/>
    </w:pPr>
    <w:rPr>
      <w:sz w:val="32"/>
      <w:szCs w:val="32"/>
    </w:rPr>
  </w:style>
  <w:style w:type="paragraph" w:styleId="Heading4">
    <w:name w:val="heading 4"/>
    <w:basedOn w:val="Normal"/>
    <w:link w:val="Heading4Char"/>
    <w:uiPriority w:val="99"/>
    <w:qFormat/>
    <w:rsid w:val="0086136F"/>
    <w:pPr>
      <w:spacing w:after="160"/>
      <w:outlineLvl w:val="3"/>
    </w:pPr>
    <w:rPr>
      <w:b/>
      <w:bCs/>
      <w:color w:val="333333"/>
      <w:sz w:val="22"/>
      <w:szCs w:val="22"/>
    </w:rPr>
  </w:style>
  <w:style w:type="paragraph" w:styleId="Heading7">
    <w:name w:val="heading 7"/>
    <w:basedOn w:val="Normal"/>
    <w:link w:val="Heading7Char"/>
    <w:uiPriority w:val="99"/>
    <w:qFormat/>
    <w:rsid w:val="006514AF"/>
    <w:pPr>
      <w:spacing w:after="0"/>
      <w:outlineLvl w:val="6"/>
    </w:pPr>
    <w:rPr>
      <w:rFonts w:ascii="Arial Rounded MT Bold" w:hAnsi="Arial Rounded MT Bold" w:cs="Arial Rounded MT Bol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A0F47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5A0F47"/>
    <w:rPr>
      <w:rFonts w:ascii="Cambria" w:hAnsi="Cambria" w:cs="Cambria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5A0F47"/>
    <w:rPr>
      <w:rFonts w:ascii="Cambria" w:hAnsi="Cambria" w:cs="Cambria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5A0F47"/>
    <w:rPr>
      <w:rFonts w:ascii="Calibri" w:hAnsi="Calibri" w:cs="Calibri"/>
      <w:b/>
      <w:bCs/>
      <w:color w:val="000000"/>
      <w:kern w:val="28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A0F47"/>
    <w:rPr>
      <w:rFonts w:ascii="Calibri" w:hAnsi="Calibri" w:cs="Calibri"/>
      <w:color w:val="000000"/>
      <w:kern w:val="28"/>
      <w:sz w:val="24"/>
      <w:szCs w:val="24"/>
    </w:rPr>
  </w:style>
  <w:style w:type="paragraph" w:customStyle="1" w:styleId="Caption1">
    <w:name w:val="Caption1"/>
    <w:basedOn w:val="Normal"/>
    <w:uiPriority w:val="99"/>
    <w:rsid w:val="00044C88"/>
    <w:pPr>
      <w:spacing w:after="0" w:line="240" w:lineRule="auto"/>
      <w:jc w:val="center"/>
    </w:pPr>
  </w:style>
  <w:style w:type="paragraph" w:customStyle="1" w:styleId="bodytext">
    <w:name w:val="bodytext"/>
    <w:uiPriority w:val="99"/>
    <w:rsid w:val="00316830"/>
    <w:pPr>
      <w:spacing w:after="120"/>
    </w:pPr>
    <w:rPr>
      <w:rFonts w:ascii="Arial" w:hAnsi="Arial" w:cs="Arial"/>
      <w:color w:val="000000"/>
      <w:kern w:val="28"/>
      <w:sz w:val="20"/>
      <w:szCs w:val="20"/>
    </w:rPr>
  </w:style>
  <w:style w:type="paragraph" w:customStyle="1" w:styleId="Address1">
    <w:name w:val="Address1"/>
    <w:basedOn w:val="bodytext2"/>
    <w:uiPriority w:val="99"/>
    <w:rsid w:val="000C0A51"/>
    <w:rPr>
      <w:i w:val="0"/>
      <w:iCs w:val="0"/>
    </w:rPr>
  </w:style>
  <w:style w:type="paragraph" w:customStyle="1" w:styleId="companyname">
    <w:name w:val="company name"/>
    <w:basedOn w:val="Normal"/>
    <w:uiPriority w:val="99"/>
    <w:rsid w:val="00316830"/>
    <w:pPr>
      <w:spacing w:after="0" w:line="240" w:lineRule="auto"/>
    </w:pPr>
    <w:rPr>
      <w:b/>
      <w:bCs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uiPriority w:val="99"/>
    <w:rsid w:val="00316830"/>
    <w:pPr>
      <w:spacing w:after="0" w:line="240" w:lineRule="auto"/>
    </w:pPr>
    <w:rPr>
      <w:rFonts w:ascii="Garamond" w:hAnsi="Garamond" w:cs="Garamond"/>
      <w:b/>
      <w:bCs/>
      <w:sz w:val="36"/>
      <w:szCs w:val="36"/>
    </w:rPr>
  </w:style>
  <w:style w:type="paragraph" w:customStyle="1" w:styleId="bodytext2">
    <w:name w:val="bodytext2"/>
    <w:uiPriority w:val="99"/>
    <w:rsid w:val="00316830"/>
    <w:pPr>
      <w:spacing w:after="120"/>
    </w:pPr>
    <w:rPr>
      <w:rFonts w:ascii="Arial" w:hAnsi="Arial" w:cs="Arial"/>
      <w:i/>
      <w:iCs/>
      <w:color w:val="000000"/>
      <w:kern w:val="28"/>
      <w:sz w:val="18"/>
      <w:szCs w:val="18"/>
    </w:rPr>
  </w:style>
  <w:style w:type="paragraph" w:customStyle="1" w:styleId="tagline">
    <w:name w:val="tagline"/>
    <w:basedOn w:val="Normal"/>
    <w:uiPriority w:val="99"/>
    <w:rsid w:val="00316830"/>
    <w:pPr>
      <w:spacing w:after="0" w:line="240" w:lineRule="auto"/>
    </w:pPr>
    <w:rPr>
      <w:i/>
      <w:iCs/>
      <w:sz w:val="24"/>
      <w:szCs w:val="24"/>
    </w:rPr>
  </w:style>
  <w:style w:type="paragraph" w:customStyle="1" w:styleId="Style1">
    <w:name w:val="Style1"/>
    <w:uiPriority w:val="99"/>
    <w:rsid w:val="00044C88"/>
    <w:rPr>
      <w:rFonts w:ascii="Arial" w:hAnsi="Arial" w:cs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uiPriority w:val="99"/>
    <w:rsid w:val="00044C88"/>
    <w:rPr>
      <w:rFonts w:ascii="Arial" w:hAnsi="Arial" w:cs="Arial"/>
      <w:b/>
      <w:bCs/>
      <w:color w:val="000000"/>
      <w:kern w:val="28"/>
      <w:sz w:val="18"/>
      <w:szCs w:val="18"/>
    </w:rPr>
  </w:style>
  <w:style w:type="character" w:customStyle="1" w:styleId="Address2Char">
    <w:name w:val="Address 2 Char"/>
    <w:basedOn w:val="DefaultParagraphFont"/>
    <w:link w:val="Address2"/>
    <w:uiPriority w:val="99"/>
    <w:rsid w:val="00044C88"/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3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40E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A51"/>
    <w:pPr>
      <w:spacing w:after="180" w:line="271" w:lineRule="auto"/>
    </w:pPr>
    <w:rPr>
      <w:rFonts w:ascii="Arial" w:hAnsi="Arial" w:cs="Arial"/>
      <w:color w:val="000000"/>
      <w:kern w:val="28"/>
      <w:sz w:val="20"/>
      <w:szCs w:val="20"/>
    </w:rPr>
  </w:style>
  <w:style w:type="paragraph" w:styleId="Heading1">
    <w:name w:val="heading 1"/>
    <w:basedOn w:val="companyname"/>
    <w:next w:val="Normal"/>
    <w:link w:val="Heading1Char"/>
    <w:uiPriority w:val="99"/>
    <w:qFormat/>
    <w:rsid w:val="00316830"/>
    <w:pPr>
      <w:outlineLvl w:val="0"/>
    </w:pPr>
  </w:style>
  <w:style w:type="paragraph" w:styleId="Heading2">
    <w:name w:val="heading 2"/>
    <w:basedOn w:val="titlename"/>
    <w:next w:val="Normal"/>
    <w:link w:val="Heading2Char"/>
    <w:uiPriority w:val="99"/>
    <w:qFormat/>
    <w:rsid w:val="000C0A51"/>
    <w:pPr>
      <w:spacing w:after="240"/>
      <w:outlineLvl w:val="1"/>
    </w:pPr>
  </w:style>
  <w:style w:type="paragraph" w:styleId="Heading3">
    <w:name w:val="heading 3"/>
    <w:basedOn w:val="Heading2"/>
    <w:next w:val="Normal"/>
    <w:link w:val="Heading3Char"/>
    <w:uiPriority w:val="99"/>
    <w:qFormat/>
    <w:rsid w:val="000C0A51"/>
    <w:pPr>
      <w:spacing w:after="120"/>
      <w:outlineLvl w:val="2"/>
    </w:pPr>
    <w:rPr>
      <w:sz w:val="32"/>
      <w:szCs w:val="32"/>
    </w:rPr>
  </w:style>
  <w:style w:type="paragraph" w:styleId="Heading4">
    <w:name w:val="heading 4"/>
    <w:basedOn w:val="Normal"/>
    <w:link w:val="Heading4Char"/>
    <w:uiPriority w:val="99"/>
    <w:qFormat/>
    <w:rsid w:val="0086136F"/>
    <w:pPr>
      <w:spacing w:after="160"/>
      <w:outlineLvl w:val="3"/>
    </w:pPr>
    <w:rPr>
      <w:b/>
      <w:bCs/>
      <w:color w:val="333333"/>
      <w:sz w:val="22"/>
      <w:szCs w:val="22"/>
    </w:rPr>
  </w:style>
  <w:style w:type="paragraph" w:styleId="Heading7">
    <w:name w:val="heading 7"/>
    <w:basedOn w:val="Normal"/>
    <w:link w:val="Heading7Char"/>
    <w:uiPriority w:val="99"/>
    <w:qFormat/>
    <w:rsid w:val="006514AF"/>
    <w:pPr>
      <w:spacing w:after="0"/>
      <w:outlineLvl w:val="6"/>
    </w:pPr>
    <w:rPr>
      <w:rFonts w:ascii="Arial Rounded MT Bold" w:hAnsi="Arial Rounded MT Bold" w:cs="Arial Rounded MT Bol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A0F47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5A0F47"/>
    <w:rPr>
      <w:rFonts w:ascii="Cambria" w:hAnsi="Cambria" w:cs="Cambria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5A0F47"/>
    <w:rPr>
      <w:rFonts w:ascii="Cambria" w:hAnsi="Cambria" w:cs="Cambria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5A0F47"/>
    <w:rPr>
      <w:rFonts w:ascii="Calibri" w:hAnsi="Calibri" w:cs="Calibri"/>
      <w:b/>
      <w:bCs/>
      <w:color w:val="000000"/>
      <w:kern w:val="28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A0F47"/>
    <w:rPr>
      <w:rFonts w:ascii="Calibri" w:hAnsi="Calibri" w:cs="Calibri"/>
      <w:color w:val="000000"/>
      <w:kern w:val="28"/>
      <w:sz w:val="24"/>
      <w:szCs w:val="24"/>
    </w:rPr>
  </w:style>
  <w:style w:type="paragraph" w:customStyle="1" w:styleId="Caption1">
    <w:name w:val="Caption1"/>
    <w:basedOn w:val="Normal"/>
    <w:uiPriority w:val="99"/>
    <w:rsid w:val="00044C88"/>
    <w:pPr>
      <w:spacing w:after="0" w:line="240" w:lineRule="auto"/>
      <w:jc w:val="center"/>
    </w:pPr>
  </w:style>
  <w:style w:type="paragraph" w:customStyle="1" w:styleId="bodytext">
    <w:name w:val="bodytext"/>
    <w:uiPriority w:val="99"/>
    <w:rsid w:val="00316830"/>
    <w:pPr>
      <w:spacing w:after="120"/>
    </w:pPr>
    <w:rPr>
      <w:rFonts w:ascii="Arial" w:hAnsi="Arial" w:cs="Arial"/>
      <w:color w:val="000000"/>
      <w:kern w:val="28"/>
      <w:sz w:val="20"/>
      <w:szCs w:val="20"/>
    </w:rPr>
  </w:style>
  <w:style w:type="paragraph" w:customStyle="1" w:styleId="Address1">
    <w:name w:val="Address1"/>
    <w:basedOn w:val="bodytext2"/>
    <w:uiPriority w:val="99"/>
    <w:rsid w:val="000C0A51"/>
    <w:rPr>
      <w:i w:val="0"/>
      <w:iCs w:val="0"/>
    </w:rPr>
  </w:style>
  <w:style w:type="paragraph" w:customStyle="1" w:styleId="companyname">
    <w:name w:val="company name"/>
    <w:basedOn w:val="Normal"/>
    <w:uiPriority w:val="99"/>
    <w:rsid w:val="00316830"/>
    <w:pPr>
      <w:spacing w:after="0" w:line="240" w:lineRule="auto"/>
    </w:pPr>
    <w:rPr>
      <w:b/>
      <w:bCs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uiPriority w:val="99"/>
    <w:rsid w:val="00316830"/>
    <w:pPr>
      <w:spacing w:after="0" w:line="240" w:lineRule="auto"/>
    </w:pPr>
    <w:rPr>
      <w:rFonts w:ascii="Garamond" w:hAnsi="Garamond" w:cs="Garamond"/>
      <w:b/>
      <w:bCs/>
      <w:sz w:val="36"/>
      <w:szCs w:val="36"/>
    </w:rPr>
  </w:style>
  <w:style w:type="paragraph" w:customStyle="1" w:styleId="bodytext2">
    <w:name w:val="bodytext2"/>
    <w:uiPriority w:val="99"/>
    <w:rsid w:val="00316830"/>
    <w:pPr>
      <w:spacing w:after="120"/>
    </w:pPr>
    <w:rPr>
      <w:rFonts w:ascii="Arial" w:hAnsi="Arial" w:cs="Arial"/>
      <w:i/>
      <w:iCs/>
      <w:color w:val="000000"/>
      <w:kern w:val="28"/>
      <w:sz w:val="18"/>
      <w:szCs w:val="18"/>
    </w:rPr>
  </w:style>
  <w:style w:type="paragraph" w:customStyle="1" w:styleId="tagline">
    <w:name w:val="tagline"/>
    <w:basedOn w:val="Normal"/>
    <w:uiPriority w:val="99"/>
    <w:rsid w:val="00316830"/>
    <w:pPr>
      <w:spacing w:after="0" w:line="240" w:lineRule="auto"/>
    </w:pPr>
    <w:rPr>
      <w:i/>
      <w:iCs/>
      <w:sz w:val="24"/>
      <w:szCs w:val="24"/>
    </w:rPr>
  </w:style>
  <w:style w:type="paragraph" w:customStyle="1" w:styleId="Style1">
    <w:name w:val="Style1"/>
    <w:uiPriority w:val="99"/>
    <w:rsid w:val="00044C88"/>
    <w:rPr>
      <w:rFonts w:ascii="Arial" w:hAnsi="Arial" w:cs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uiPriority w:val="99"/>
    <w:rsid w:val="00044C88"/>
    <w:rPr>
      <w:rFonts w:ascii="Arial" w:hAnsi="Arial" w:cs="Arial"/>
      <w:b/>
      <w:bCs/>
      <w:color w:val="000000"/>
      <w:kern w:val="28"/>
      <w:sz w:val="18"/>
      <w:szCs w:val="18"/>
    </w:rPr>
  </w:style>
  <w:style w:type="character" w:customStyle="1" w:styleId="Address2Char">
    <w:name w:val="Address 2 Char"/>
    <w:basedOn w:val="DefaultParagraphFont"/>
    <w:link w:val="Address2"/>
    <w:uiPriority w:val="99"/>
    <w:rsid w:val="00044C88"/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3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40E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ce\AppData\Roaming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8BD16-901B-47FC-9DB0-B7C47246D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</dc:creator>
  <cp:lastModifiedBy>Janice McKinney</cp:lastModifiedBy>
  <cp:revision>2</cp:revision>
  <cp:lastPrinted>2012-06-14T17:34:00Z</cp:lastPrinted>
  <dcterms:created xsi:type="dcterms:W3CDTF">2012-06-14T17:40:00Z</dcterms:created>
  <dcterms:modified xsi:type="dcterms:W3CDTF">2012-06-14T17:40:00Z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TC060873601033</vt:lpwstr>
  </property>
</Properties>
</file>